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A632A" w14:textId="77777777" w:rsidR="00C71164" w:rsidRDefault="00C71164"/>
    <w:sectPr w:rsidR="00C71164" w:rsidSect="003C4A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1814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30D87" w14:textId="77777777" w:rsidR="00C61771" w:rsidRDefault="00C61771" w:rsidP="00B97977">
      <w:pPr>
        <w:spacing w:after="0" w:line="240" w:lineRule="auto"/>
      </w:pPr>
      <w:r>
        <w:separator/>
      </w:r>
    </w:p>
  </w:endnote>
  <w:endnote w:type="continuationSeparator" w:id="0">
    <w:p w14:paraId="237A1D48" w14:textId="77777777" w:rsidR="00C61771" w:rsidRDefault="00C61771" w:rsidP="00B97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128CB" w14:textId="77777777" w:rsidR="002A5589" w:rsidRDefault="002A55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DF4CF" w14:textId="77777777" w:rsidR="002A5589" w:rsidRDefault="002A558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0D158" w14:textId="77777777" w:rsidR="002A5589" w:rsidRDefault="002A55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FAC08" w14:textId="77777777" w:rsidR="00C61771" w:rsidRDefault="00C61771" w:rsidP="00B97977">
      <w:pPr>
        <w:spacing w:after="0" w:line="240" w:lineRule="auto"/>
      </w:pPr>
      <w:r>
        <w:separator/>
      </w:r>
    </w:p>
  </w:footnote>
  <w:footnote w:type="continuationSeparator" w:id="0">
    <w:p w14:paraId="03CF1002" w14:textId="77777777" w:rsidR="00C61771" w:rsidRDefault="00C61771" w:rsidP="00B97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1FC6" w14:textId="77777777" w:rsidR="002A5589" w:rsidRDefault="002A558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A9EB2" w14:textId="1238CA31" w:rsidR="003C4ABB" w:rsidRDefault="002A5589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D7F95D" wp14:editId="31151814">
          <wp:simplePos x="0" y="0"/>
          <wp:positionH relativeFrom="page">
            <wp:posOffset>5624</wp:posOffset>
          </wp:positionH>
          <wp:positionV relativeFrom="paragraph">
            <wp:posOffset>-1140460</wp:posOffset>
          </wp:positionV>
          <wp:extent cx="7543800" cy="10666234"/>
          <wp:effectExtent l="0" t="0" r="0" b="1905"/>
          <wp:wrapNone/>
          <wp:docPr id="171824005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A6C266" w14:textId="77777777" w:rsidR="003C4ABB" w:rsidRDefault="003C4AB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C86FE" w14:textId="77777777" w:rsidR="002A5589" w:rsidRDefault="002A558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71"/>
    <w:rsid w:val="002A5589"/>
    <w:rsid w:val="003C4ABB"/>
    <w:rsid w:val="00992B90"/>
    <w:rsid w:val="00A349D3"/>
    <w:rsid w:val="00B97977"/>
    <w:rsid w:val="00C61771"/>
    <w:rsid w:val="00C7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01A0A"/>
  <w15:chartTrackingRefBased/>
  <w15:docId w15:val="{28E7D88A-E4B4-47AD-8537-144324356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79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7977"/>
  </w:style>
  <w:style w:type="paragraph" w:styleId="Rodap">
    <w:name w:val="footer"/>
    <w:basedOn w:val="Normal"/>
    <w:link w:val="RodapChar"/>
    <w:uiPriority w:val="99"/>
    <w:unhideWhenUsed/>
    <w:rsid w:val="00B979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7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a.Cardoso\Nacional%20Comunica&#231;&#227;o\Atendimento%20-%20Documentos\BRASILIA\SA&#218;DE\27.%20COMBATE%20AO%20MOSQUITO%20AEDES%20AEGYPTI%202023%20-%202024&#8203;\6.%20Pe&#231;as%20Finais%20(MS)\NACIONAL\09.%20Timbrado\MS_Mosquito_Timbrad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bacda2-fbd6-4573-9a1f-2db762a9cd5b">
      <Terms xmlns="http://schemas.microsoft.com/office/infopath/2007/PartnerControls"/>
    </lcf76f155ced4ddcb4097134ff3c332f>
    <TaxCatchAll xmlns="798dbf3a-12c2-4246-84a1-3730266efe6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229CF39CA937439745AA840C086559" ma:contentTypeVersion="15" ma:contentTypeDescription="Crie um novo documento." ma:contentTypeScope="" ma:versionID="f3f8bf044fb71adaf0628dd8021d51e1">
  <xsd:schema xmlns:xsd="http://www.w3.org/2001/XMLSchema" xmlns:xs="http://www.w3.org/2001/XMLSchema" xmlns:p="http://schemas.microsoft.com/office/2006/metadata/properties" xmlns:ns2="798dbf3a-12c2-4246-84a1-3730266efe6b" xmlns:ns3="75bacda2-fbd6-4573-9a1f-2db762a9cd5b" targetNamespace="http://schemas.microsoft.com/office/2006/metadata/properties" ma:root="true" ma:fieldsID="bc46941ff5009fbf2d8cbbef21261338" ns2:_="" ns3:_="">
    <xsd:import namespace="798dbf3a-12c2-4246-84a1-3730266efe6b"/>
    <xsd:import namespace="75bacda2-fbd6-4573-9a1f-2db762a9cd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dbf3a-12c2-4246-84a1-3730266efe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ecb25e2-e1a6-49c2-9a7b-93526dc22832}" ma:internalName="TaxCatchAll" ma:showField="CatchAllData" ma:web="798dbf3a-12c2-4246-84a1-3730266efe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acda2-fbd6-4573-9a1f-2db762a9c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a74684cb-0130-4a03-a921-c1e1ec4a08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DEA52C-0BCE-4B0A-86A8-6D37694B2355}">
  <ds:schemaRefs>
    <ds:schemaRef ds:uri="http://schemas.microsoft.com/office/2006/metadata/properties"/>
    <ds:schemaRef ds:uri="http://schemas.microsoft.com/office/infopath/2007/PartnerControls"/>
    <ds:schemaRef ds:uri="75bacda2-fbd6-4573-9a1f-2db762a9cd5b"/>
    <ds:schemaRef ds:uri="798dbf3a-12c2-4246-84a1-3730266efe6b"/>
  </ds:schemaRefs>
</ds:datastoreItem>
</file>

<file path=customXml/itemProps2.xml><?xml version="1.0" encoding="utf-8"?>
<ds:datastoreItem xmlns:ds="http://schemas.openxmlformats.org/officeDocument/2006/customXml" ds:itemID="{18C4D15F-F49A-428A-BB4E-D8E7943A04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8dbf3a-12c2-4246-84a1-3730266efe6b"/>
    <ds:schemaRef ds:uri="75bacda2-fbd6-4573-9a1f-2db762a9c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B0556A-274A-4F58-ACD2-5858514638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MS_Mosquito_Timbrado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Carolina.Cardoso</dc:creator>
  <cp:keywords/>
  <dc:description/>
  <cp:lastModifiedBy>Carolina Barbosa Cardoso</cp:lastModifiedBy>
  <cp:revision>2</cp:revision>
  <dcterms:created xsi:type="dcterms:W3CDTF">2023-12-08T20:24:00Z</dcterms:created>
  <dcterms:modified xsi:type="dcterms:W3CDTF">2023-12-08T20:26:00Z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0x01010005229CF39CA937439745AA840C086559</vt:lpwstr>
  </property>
  <property fmtid="{D5CDD505-2E9C-101B-9397-08002B2CF9AE}" pid="3" name="MediaServiceImageTags">
    <vt:lpwstr/>
  </property>
</Properties>
</file>